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49421C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49421C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49421C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6F2E300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na.....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49421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42D43D30" w14:textId="4F6B36E9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53260" w14:textId="77777777" w:rsidR="0049421C" w:rsidRDefault="0049421C" w:rsidP="000172E5">
      <w:pPr>
        <w:spacing w:after="0" w:line="240" w:lineRule="auto"/>
      </w:pPr>
      <w:r>
        <w:separator/>
      </w:r>
    </w:p>
  </w:endnote>
  <w:endnote w:type="continuationSeparator" w:id="0">
    <w:p w14:paraId="166808BC" w14:textId="77777777" w:rsidR="0049421C" w:rsidRDefault="0049421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81E8D1A-2F94-439E-BF7A-836ED29B5154}"/>
    <w:embedBold r:id="rId2" w:fontKey="{2F6E6645-6E34-4906-A4AB-A303C571F5E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A57D7AB5-229B-44F5-97F0-7E76B8AB81A9}"/>
    <w:embedBold r:id="rId4" w:fontKey="{D9687EDF-347F-4F4D-95AD-76E376B85C1E}"/>
    <w:embedItalic r:id="rId5" w:fontKey="{628C3B8A-3FE7-43B9-81CE-899EB37950DC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77AABBA5-7AFA-4A64-8982-CC2E628360B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E231F06-36CC-4635-BC0C-2E211334F7B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9EC876C-8869-4888-B80F-826E42B4E1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A1567" w14:textId="77777777" w:rsidR="0049421C" w:rsidRDefault="0049421C" w:rsidP="000172E5">
      <w:pPr>
        <w:spacing w:after="0" w:line="240" w:lineRule="auto"/>
      </w:pPr>
      <w:r>
        <w:separator/>
      </w:r>
    </w:p>
  </w:footnote>
  <w:footnote w:type="continuationSeparator" w:id="0">
    <w:p w14:paraId="0DD5C105" w14:textId="77777777" w:rsidR="0049421C" w:rsidRDefault="0049421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3F154B"/>
    <w:rsid w:val="0040090B"/>
    <w:rsid w:val="00423BF2"/>
    <w:rsid w:val="00444D34"/>
    <w:rsid w:val="00454F2C"/>
    <w:rsid w:val="00462A22"/>
    <w:rsid w:val="0046302A"/>
    <w:rsid w:val="00487D2D"/>
    <w:rsid w:val="0049421C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01A0A"/>
    <w:rsid w:val="00B337A2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B440A"/>
    <w:rsid w:val="00DB570B"/>
    <w:rsid w:val="00DC71EC"/>
    <w:rsid w:val="00E47687"/>
    <w:rsid w:val="00E61C09"/>
    <w:rsid w:val="00EB3B58"/>
    <w:rsid w:val="00EC7359"/>
    <w:rsid w:val="00EE3054"/>
    <w:rsid w:val="00EE688E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236BE3"/>
    <w:rsid w:val="002B74E3"/>
    <w:rsid w:val="00413332"/>
    <w:rsid w:val="0043313D"/>
    <w:rsid w:val="006D7532"/>
    <w:rsid w:val="00756A93"/>
    <w:rsid w:val="00764D12"/>
    <w:rsid w:val="00782D0D"/>
    <w:rsid w:val="007F34AE"/>
    <w:rsid w:val="009903F3"/>
    <w:rsid w:val="00CA7B8E"/>
    <w:rsid w:val="00D71287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5E362-BA3A-458F-8245-90C1D6EB28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71</Words>
  <Characters>427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2021-04-30T06:08:00Z</dcterms:created>
  <dcterms:modified xsi:type="dcterms:W3CDTF">2021-04-30T06:09:00Z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